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6"/>
        <w:gridCol w:w="6506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B723A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B723A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B723A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0D20FF77" w:rsidR="00292898" w:rsidRPr="00846B76" w:rsidRDefault="00292898" w:rsidP="006865CF">
            <w:pPr>
              <w:pStyle w:val="Wcicienormalne"/>
            </w:pPr>
            <w:r>
              <w:t xml:space="preserve">Planowane miejsce biwakowania </w:t>
            </w:r>
            <w:r w:rsidR="00EA77E1">
              <w:t>(</w:t>
            </w:r>
            <w:r w:rsidR="003C3EF4">
              <w:t>lokalizacja</w:t>
            </w:r>
            <w:r w:rsidR="00EA77E1">
              <w:t>, oddział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86A2E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86A2E" w:rsidRPr="00846B76" w14:paraId="1814EA32" w14:textId="77777777" w:rsidTr="00986A2E">
        <w:tc>
          <w:tcPr>
            <w:tcW w:w="1414" w:type="pct"/>
            <w:vAlign w:val="bottom"/>
          </w:tcPr>
          <w:p w14:paraId="281CF6D8" w14:textId="228E2D25" w:rsidR="00986A2E" w:rsidRPr="00F71B2C" w:rsidRDefault="00986A2E" w:rsidP="00986A2E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0CB58EAF" w:rsidR="00986A2E" w:rsidRPr="004957C0" w:rsidRDefault="00B723AD" w:rsidP="00986A2E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7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6A2E">
              <w:t xml:space="preserve"> Zapoznałem</w:t>
            </w:r>
            <w:r w:rsidR="00B47D1E">
              <w:t>/</w:t>
            </w:r>
            <w:proofErr w:type="spellStart"/>
            <w:r w:rsidR="00B47D1E">
              <w:t>am</w:t>
            </w:r>
            <w:proofErr w:type="spellEnd"/>
            <w:r w:rsidR="00B47D1E">
              <w:t xml:space="preserve"> </w:t>
            </w:r>
            <w:r w:rsidR="00986A2E">
              <w:t xml:space="preserve"> się regulaminem obowiązującym na obszarze objętym programem „Zanocuj w lesie”</w:t>
            </w:r>
          </w:p>
        </w:tc>
      </w:tr>
    </w:tbl>
    <w:p w14:paraId="0BA58790" w14:textId="77777777" w:rsidR="00EA77E1" w:rsidRDefault="00EA77E1" w:rsidP="00F818CE"/>
    <w:p w14:paraId="2143701D" w14:textId="6A193B7A" w:rsidR="00EA77E1" w:rsidRDefault="00EA77E1" w:rsidP="00F818CE"/>
    <w:p w14:paraId="650BA5D6" w14:textId="77777777" w:rsidR="00240BDC" w:rsidRDefault="00240BDC" w:rsidP="00F818CE"/>
    <w:p w14:paraId="0671E685" w14:textId="77777777" w:rsidR="00240BDC" w:rsidRPr="00240BDC" w:rsidRDefault="00240BDC" w:rsidP="00240BDC">
      <w:pPr>
        <w:spacing w:after="240"/>
        <w:jc w:val="center"/>
        <w:rPr>
          <w:rFonts w:cstheme="minorHAnsi"/>
          <w:b/>
          <w:bCs/>
          <w:sz w:val="16"/>
          <w:szCs w:val="16"/>
        </w:rPr>
      </w:pPr>
      <w:r w:rsidRPr="00240BDC">
        <w:rPr>
          <w:rFonts w:cstheme="minorHAnsi"/>
          <w:b/>
          <w:bCs/>
          <w:sz w:val="16"/>
          <w:szCs w:val="16"/>
        </w:rPr>
        <w:t>KLAUZULA INFORMACYJNA O PRZETWARZANIU DANYCH OSOBOWYCH</w:t>
      </w:r>
    </w:p>
    <w:p w14:paraId="5AA52261" w14:textId="77777777" w:rsidR="00240BDC" w:rsidRPr="00240BDC" w:rsidRDefault="00240BDC" w:rsidP="00240BDC">
      <w:pPr>
        <w:jc w:val="both"/>
        <w:rPr>
          <w:rFonts w:cstheme="minorHAnsi"/>
          <w:b/>
          <w:bCs/>
          <w:sz w:val="16"/>
          <w:szCs w:val="16"/>
        </w:rPr>
      </w:pPr>
      <w:r w:rsidRPr="00240BDC">
        <w:rPr>
          <w:rFonts w:cstheme="minorHAnsi"/>
          <w:b/>
          <w:bCs/>
          <w:sz w:val="16"/>
          <w:szCs w:val="16"/>
        </w:rPr>
        <w:t>Administrator</w:t>
      </w:r>
    </w:p>
    <w:p w14:paraId="0C24C792" w14:textId="0AE5FFE0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 xml:space="preserve">Administratorem Pana/Pani danych osobowych jest Nadleśnictwo Brzeziny z siedzibą przy ul. Główna 3, </w:t>
      </w:r>
      <w:bookmarkStart w:id="0" w:name="_GoBack"/>
      <w:bookmarkEnd w:id="0"/>
      <w:r w:rsidRPr="00240BDC">
        <w:rPr>
          <w:rFonts w:cstheme="minorHAnsi"/>
          <w:sz w:val="16"/>
          <w:szCs w:val="16"/>
        </w:rPr>
        <w:t>95-040Koluszki.</w:t>
      </w:r>
      <w:r w:rsidRPr="00240BDC">
        <w:rPr>
          <w:rFonts w:cstheme="minorHAnsi"/>
          <w:sz w:val="16"/>
          <w:szCs w:val="16"/>
        </w:rPr>
        <w:br/>
        <w:t>Może się Pani/Pan z nim skontaktować drogą elektroniczną na adres e-mail</w:t>
      </w:r>
      <w:r w:rsidRPr="00240BDC">
        <w:rPr>
          <w:sz w:val="16"/>
          <w:szCs w:val="16"/>
        </w:rPr>
        <w:t xml:space="preserve"> </w:t>
      </w:r>
      <w:r w:rsidRPr="00240BDC">
        <w:rPr>
          <w:rFonts w:cstheme="minorHAnsi"/>
          <w:color w:val="155078" w:themeColor="accent1"/>
          <w:sz w:val="16"/>
          <w:szCs w:val="16"/>
        </w:rPr>
        <w:t>brzeziny@lodz.lasy.gov.pl</w:t>
      </w:r>
      <w:r w:rsidRPr="00240BDC">
        <w:rPr>
          <w:rFonts w:cstheme="minorHAnsi"/>
          <w:sz w:val="16"/>
          <w:szCs w:val="16"/>
        </w:rPr>
        <w:t>, telefonicznie pod numerem 44 714-69-88, 44 714 15 51 lub tradycyjną pocztą na adres wskazany powyżej.</w:t>
      </w:r>
    </w:p>
    <w:p w14:paraId="7A08E7D4" w14:textId="77777777" w:rsidR="00240BDC" w:rsidRPr="00240BDC" w:rsidRDefault="00240BDC" w:rsidP="00240BDC">
      <w:pPr>
        <w:jc w:val="both"/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Inspektor Ochrony Danych</w:t>
      </w:r>
    </w:p>
    <w:p w14:paraId="42B2AE45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 xml:space="preserve">W sprawach związanych z Pani/Pana danymi, proszę kontaktować się z Inspektorem Ochrony Danych, na adres </w:t>
      </w:r>
      <w:r w:rsidRPr="00240BDC">
        <w:rPr>
          <w:rFonts w:cstheme="minorHAnsi"/>
          <w:sz w:val="16"/>
          <w:szCs w:val="16"/>
        </w:rPr>
        <w:br/>
        <w:t xml:space="preserve">e-mail: </w:t>
      </w:r>
      <w:hyperlink r:id="rId11" w:history="1">
        <w:r w:rsidRPr="00240BDC">
          <w:rPr>
            <w:rStyle w:val="Hipercze"/>
            <w:rFonts w:cstheme="minorHAnsi"/>
            <w:sz w:val="16"/>
            <w:szCs w:val="16"/>
          </w:rPr>
          <w:t>iod@comp-net.pl</w:t>
        </w:r>
      </w:hyperlink>
      <w:r w:rsidRPr="00240BDC">
        <w:rPr>
          <w:rFonts w:cstheme="minorHAnsi"/>
          <w:sz w:val="16"/>
          <w:szCs w:val="16"/>
        </w:rPr>
        <w:t xml:space="preserve"> </w:t>
      </w:r>
    </w:p>
    <w:p w14:paraId="5BD46974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Cele i podstawy przetwarzania</w:t>
      </w:r>
    </w:p>
    <w:p w14:paraId="7EDE5F8D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Pani/Pana dane osobowe zebrane w zgłoszeniu, są zbierane w ramach Programu „Zanocuj w lesie”, na podstawie Państwa zgody.</w:t>
      </w:r>
    </w:p>
    <w:p w14:paraId="3404B150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Podstawy prawne</w:t>
      </w:r>
    </w:p>
    <w:p w14:paraId="3313251A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 xml:space="preserve">Podstawą prawną przetwarzania danych osobowych przez jednostki organizacyjne PGL Lasy Państwowe, jest </w:t>
      </w:r>
      <w:r w:rsidRPr="00240BDC">
        <w:rPr>
          <w:rFonts w:cstheme="minorHAnsi"/>
          <w:sz w:val="16"/>
          <w:szCs w:val="16"/>
        </w:rPr>
        <w:br/>
        <w:t>art. 6 ust. 1 lit. a RODO*. Zgoda jest dobrowolna i może zostać w każdej chwili cofnięta.</w:t>
      </w:r>
    </w:p>
    <w:p w14:paraId="00832486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Odbiorcy danych</w:t>
      </w:r>
    </w:p>
    <w:p w14:paraId="421CE67F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Pani/Pana dane osobowe mogą zostać ujawnione, innym jednostkom lasów państwowych, naszym podwykonawcom (podmioty przetwarzające) oraz odbiorcom danych wynikających z przepisów prawa.</w:t>
      </w:r>
    </w:p>
    <w:p w14:paraId="69C36A5B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Okres przechowywania danych</w:t>
      </w:r>
    </w:p>
    <w:p w14:paraId="08D410A9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 xml:space="preserve">Pani/Pana dane osobowe będą przechowywane przez okresy wynikające z przepisów prawa lub do czasu wycofania przez Państwa zgody. </w:t>
      </w:r>
    </w:p>
    <w:p w14:paraId="4A8FD093" w14:textId="77777777" w:rsidR="00240BDC" w:rsidRPr="00240BDC" w:rsidRDefault="00240BDC" w:rsidP="00240BDC">
      <w:pPr>
        <w:jc w:val="both"/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Przekazywanie danych do państwa trzeciego/organizacji międzynarodowej</w:t>
      </w:r>
    </w:p>
    <w:p w14:paraId="0A41858D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Pana/Pani dane osobowe nie będą przekazywane do państwa trzeciego/organizacji międzynarodowej.</w:t>
      </w:r>
    </w:p>
    <w:p w14:paraId="0EAD2627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Prawa osób, których dane dotyczą</w:t>
      </w:r>
    </w:p>
    <w:p w14:paraId="239D54ED" w14:textId="77777777" w:rsidR="00240BDC" w:rsidRPr="00240BDC" w:rsidRDefault="00240BDC" w:rsidP="00240BDC">
      <w:pPr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Zgodnie z RODO, przysługuje Pani/Panu:</w:t>
      </w:r>
    </w:p>
    <w:p w14:paraId="65CFC8C2" w14:textId="77777777" w:rsidR="00240BDC" w:rsidRPr="00240BDC" w:rsidRDefault="00240BDC" w:rsidP="00240BDC">
      <w:pPr>
        <w:pStyle w:val="Akapitzlist"/>
        <w:numPr>
          <w:ilvl w:val="0"/>
          <w:numId w:val="24"/>
        </w:numPr>
        <w:spacing w:before="0" w:after="0" w:line="240" w:lineRule="auto"/>
        <w:ind w:left="426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prawo dostępu do swoich danych oraz otrzymania ich kopii;</w:t>
      </w:r>
    </w:p>
    <w:p w14:paraId="6F55B14F" w14:textId="77777777" w:rsidR="00240BDC" w:rsidRPr="00240BDC" w:rsidRDefault="00240BDC" w:rsidP="00240BDC">
      <w:pPr>
        <w:pStyle w:val="Akapitzlist"/>
        <w:numPr>
          <w:ilvl w:val="0"/>
          <w:numId w:val="24"/>
        </w:numPr>
        <w:spacing w:before="0" w:after="0" w:line="240" w:lineRule="auto"/>
        <w:ind w:left="426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prawo do żądania usunięcia swoich danych;</w:t>
      </w:r>
    </w:p>
    <w:p w14:paraId="4580270C" w14:textId="77777777" w:rsidR="00240BDC" w:rsidRPr="00240BDC" w:rsidRDefault="00240BDC" w:rsidP="00240BDC">
      <w:pPr>
        <w:pStyle w:val="Akapitzlist"/>
        <w:numPr>
          <w:ilvl w:val="0"/>
          <w:numId w:val="24"/>
        </w:numPr>
        <w:spacing w:before="0" w:after="0" w:line="240" w:lineRule="auto"/>
        <w:ind w:left="426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prawo do złożenia sprzeciwu;</w:t>
      </w:r>
    </w:p>
    <w:p w14:paraId="6066E13B" w14:textId="77777777" w:rsidR="00240BDC" w:rsidRPr="00240BDC" w:rsidRDefault="00240BDC" w:rsidP="00240BDC">
      <w:pPr>
        <w:pStyle w:val="Akapitzlist"/>
        <w:numPr>
          <w:ilvl w:val="0"/>
          <w:numId w:val="24"/>
        </w:numPr>
        <w:spacing w:before="0" w:after="0" w:line="240" w:lineRule="auto"/>
        <w:ind w:left="426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 xml:space="preserve">prawo do sprostowania (poprawiania) swoich danych; </w:t>
      </w:r>
    </w:p>
    <w:p w14:paraId="65DB8785" w14:textId="77777777" w:rsidR="00240BDC" w:rsidRPr="00240BDC" w:rsidRDefault="00240BDC" w:rsidP="00240BDC">
      <w:pPr>
        <w:pStyle w:val="Akapitzlist"/>
        <w:numPr>
          <w:ilvl w:val="0"/>
          <w:numId w:val="24"/>
        </w:numPr>
        <w:spacing w:before="0" w:after="0" w:line="240" w:lineRule="auto"/>
        <w:ind w:left="426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prawo do wniesienia skargi do organu nadzorczego;</w:t>
      </w:r>
    </w:p>
    <w:p w14:paraId="31EAF985" w14:textId="77777777" w:rsidR="00240BDC" w:rsidRPr="00240BDC" w:rsidRDefault="00240BDC" w:rsidP="00240BDC">
      <w:pPr>
        <w:pStyle w:val="Akapitzlist"/>
        <w:numPr>
          <w:ilvl w:val="0"/>
          <w:numId w:val="24"/>
        </w:numPr>
        <w:spacing w:before="0" w:after="0" w:line="240" w:lineRule="auto"/>
        <w:ind w:left="426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prawo do ograniczenia przetwarzania danych.</w:t>
      </w:r>
    </w:p>
    <w:p w14:paraId="1E7334FE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Informacja o wymogu/dobrowolności podania danych</w:t>
      </w:r>
    </w:p>
    <w:p w14:paraId="44C4A74D" w14:textId="77777777" w:rsidR="00240BDC" w:rsidRPr="00240BDC" w:rsidRDefault="00240BDC" w:rsidP="00240BDC">
      <w:pPr>
        <w:jc w:val="both"/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 xml:space="preserve">Podanie danych ma charakter dobrowolny, lecz niezbędny do realizacji celu. </w:t>
      </w:r>
    </w:p>
    <w:p w14:paraId="47530333" w14:textId="77777777" w:rsidR="00240BDC" w:rsidRPr="00240BDC" w:rsidRDefault="00240BDC" w:rsidP="00240BDC">
      <w:pPr>
        <w:rPr>
          <w:rFonts w:cstheme="minorHAnsi"/>
          <w:b/>
          <w:sz w:val="16"/>
          <w:szCs w:val="16"/>
        </w:rPr>
      </w:pPr>
      <w:r w:rsidRPr="00240BDC">
        <w:rPr>
          <w:rFonts w:cstheme="minorHAnsi"/>
          <w:b/>
          <w:sz w:val="16"/>
          <w:szCs w:val="16"/>
        </w:rPr>
        <w:t>Zautomatyzowane podejmowanie decyzji</w:t>
      </w:r>
    </w:p>
    <w:p w14:paraId="62797F65" w14:textId="77777777" w:rsidR="00240BDC" w:rsidRDefault="00240BDC" w:rsidP="00240BDC">
      <w:pPr>
        <w:rPr>
          <w:rFonts w:cstheme="minorHAnsi"/>
          <w:sz w:val="16"/>
          <w:szCs w:val="16"/>
        </w:rPr>
      </w:pPr>
      <w:r w:rsidRPr="00240BDC">
        <w:rPr>
          <w:rFonts w:cstheme="minorHAnsi"/>
          <w:sz w:val="16"/>
          <w:szCs w:val="16"/>
        </w:rPr>
        <w:t>Nie podejmujemy decyzji w sposób zautomatyzowany.</w:t>
      </w:r>
    </w:p>
    <w:p w14:paraId="18D6940D" w14:textId="66ABA8D9" w:rsidR="00570114" w:rsidRPr="00240BDC" w:rsidRDefault="00240BDC" w:rsidP="00240BDC">
      <w:pPr>
        <w:rPr>
          <w:sz w:val="16"/>
          <w:szCs w:val="16"/>
        </w:rPr>
      </w:pPr>
      <w:r w:rsidRPr="00240BDC">
        <w:rPr>
          <w:rFonts w:cstheme="minorHAnsi"/>
          <w:sz w:val="16"/>
          <w:szCs w:val="16"/>
        </w:rPr>
        <w:t>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sectPr w:rsidR="00570114" w:rsidRPr="00240BDC" w:rsidSect="00570114">
      <w:headerReference w:type="default" r:id="rId12"/>
      <w:footerReference w:type="default" r:id="rId13"/>
      <w:pgSz w:w="11906" w:h="16838" w:code="9"/>
      <w:pgMar w:top="1417" w:right="1417" w:bottom="1417" w:left="1417" w:header="11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2F137" w14:textId="77777777" w:rsidR="00B723AD" w:rsidRDefault="00B723AD" w:rsidP="000172E5">
      <w:pPr>
        <w:spacing w:after="0" w:line="240" w:lineRule="auto"/>
      </w:pPr>
      <w:r>
        <w:separator/>
      </w:r>
    </w:p>
  </w:endnote>
  <w:endnote w:type="continuationSeparator" w:id="0">
    <w:p w14:paraId="2539D7A4" w14:textId="77777777" w:rsidR="00B723AD" w:rsidRDefault="00B723A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D21357-0BAE-4DD3-A671-04DFB523BBF6}"/>
    <w:embedBold r:id="rId2" w:fontKey="{67FD6B31-90C1-4130-A98D-8F010310C0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8E7730A-C37A-466A-989C-46BBA39031B4}"/>
    <w:embedBold r:id="rId4" w:fontKey="{4FF46108-900D-4E20-B935-2000442E2D9D}"/>
    <w:embedItalic r:id="rId5" w:fontKey="{937BE225-C98A-4322-9D54-3E82483F715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5827062-524A-4C2E-BFF9-F2BAAD8A8C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53CD2EA-7A96-4405-83E2-D8E8EFDA08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2B80DA9-7DBA-4AA1-9387-BE88C546C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36"/>
      <w:gridCol w:w="4536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63BC8" w14:textId="77777777" w:rsidR="00B723AD" w:rsidRDefault="00B723AD" w:rsidP="000172E5">
      <w:pPr>
        <w:spacing w:after="0" w:line="240" w:lineRule="auto"/>
      </w:pPr>
      <w:r>
        <w:separator/>
      </w:r>
    </w:p>
  </w:footnote>
  <w:footnote w:type="continuationSeparator" w:id="0">
    <w:p w14:paraId="62764641" w14:textId="77777777" w:rsidR="00B723AD" w:rsidRDefault="00B723A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71C6E" w14:textId="6CA57BD5" w:rsidR="00570114" w:rsidRDefault="00EE4BD8" w:rsidP="00EE4BD8">
    <w:pPr>
      <w:tabs>
        <w:tab w:val="left" w:pos="1248"/>
      </w:tabs>
    </w:pPr>
    <w:r>
      <w:tab/>
    </w:r>
  </w:p>
  <w:tbl>
    <w:tblPr>
      <w:tblW w:w="9051" w:type="dxa"/>
      <w:tblLook w:val="04A0" w:firstRow="1" w:lastRow="0" w:firstColumn="1" w:lastColumn="0" w:noHBand="0" w:noVBand="1"/>
    </w:tblPr>
    <w:tblGrid>
      <w:gridCol w:w="8789"/>
      <w:gridCol w:w="262"/>
    </w:tblGrid>
    <w:tr w:rsidR="00B337A2" w:rsidRPr="00637200" w14:paraId="0775A7C9" w14:textId="77777777" w:rsidTr="00570114">
      <w:trPr>
        <w:trHeight w:val="725"/>
      </w:trPr>
      <w:tc>
        <w:tcPr>
          <w:tcW w:w="8789" w:type="dxa"/>
          <w:vAlign w:val="center"/>
        </w:tcPr>
        <w:p w14:paraId="66CEDB08" w14:textId="5B135553" w:rsidR="00EA77E1" w:rsidRDefault="00EA77E1" w:rsidP="00EA77E1">
          <w:pPr>
            <w:pStyle w:val="Nagwek"/>
            <w:spacing w:before="0"/>
            <w:jc w:val="center"/>
            <w:rPr>
              <w:sz w:val="32"/>
              <w:szCs w:val="18"/>
            </w:rPr>
          </w:pPr>
          <w:r w:rsidRPr="00EA77E1">
            <w:rPr>
              <w:sz w:val="32"/>
              <w:szCs w:val="18"/>
            </w:rPr>
            <w:t>FORMULARZ  ZGŁOSZENIA NOCLEGÓW W RAMACH PROGRAMU</w:t>
          </w:r>
          <w:r>
            <w:rPr>
              <w:sz w:val="32"/>
              <w:szCs w:val="18"/>
            </w:rPr>
            <w:t xml:space="preserve"> </w:t>
          </w:r>
          <w:r w:rsidRPr="00EA77E1">
            <w:rPr>
              <w:sz w:val="32"/>
              <w:szCs w:val="18"/>
            </w:rPr>
            <w:t xml:space="preserve"> ,,ZANOCUJ W LESIE”</w:t>
          </w:r>
          <w:r>
            <w:rPr>
              <w:sz w:val="32"/>
              <w:szCs w:val="18"/>
            </w:rPr>
            <w:t xml:space="preserve"> </w:t>
          </w:r>
        </w:p>
        <w:p w14:paraId="41742DDD" w14:textId="2E3429B8" w:rsidR="00B337A2" w:rsidRPr="00EA77E1" w:rsidRDefault="00EA77E1" w:rsidP="00EA77E1">
          <w:pPr>
            <w:pStyle w:val="Nagwek"/>
            <w:spacing w:before="0"/>
            <w:jc w:val="center"/>
            <w:rPr>
              <w:sz w:val="32"/>
              <w:szCs w:val="18"/>
            </w:rPr>
          </w:pPr>
          <w:r>
            <w:rPr>
              <w:sz w:val="32"/>
              <w:szCs w:val="18"/>
            </w:rPr>
            <w:t xml:space="preserve">W NADLEŚNICTWIE </w:t>
          </w:r>
          <w:r w:rsidR="007E18BA">
            <w:rPr>
              <w:sz w:val="32"/>
              <w:szCs w:val="18"/>
            </w:rPr>
            <w:t>BRZEZINY</w:t>
          </w:r>
        </w:p>
      </w:tc>
      <w:tc>
        <w:tcPr>
          <w:tcW w:w="262" w:type="dxa"/>
          <w:vAlign w:val="center"/>
        </w:tcPr>
        <w:p w14:paraId="2110400B" w14:textId="3550ABE6" w:rsidR="00B337A2" w:rsidRPr="00F71B2C" w:rsidRDefault="00B337A2" w:rsidP="007A5FB5">
          <w:pPr>
            <w:pStyle w:val="Nagwek"/>
            <w:jc w:val="center"/>
            <w:rPr>
              <w:sz w:val="30"/>
              <w:szCs w:val="30"/>
            </w:rPr>
          </w:pP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57F6D82"/>
    <w:multiLevelType w:val="hybridMultilevel"/>
    <w:tmpl w:val="DDF23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C1EF2"/>
    <w:multiLevelType w:val="hybridMultilevel"/>
    <w:tmpl w:val="9D321E5E"/>
    <w:lvl w:ilvl="0" w:tplc="1180D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16"/>
  </w:num>
  <w:num w:numId="24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24E5"/>
    <w:rsid w:val="00076F0F"/>
    <w:rsid w:val="00084253"/>
    <w:rsid w:val="000B2CBC"/>
    <w:rsid w:val="000D1F49"/>
    <w:rsid w:val="001636D1"/>
    <w:rsid w:val="001727CA"/>
    <w:rsid w:val="001800AB"/>
    <w:rsid w:val="001B1E7D"/>
    <w:rsid w:val="00240BDC"/>
    <w:rsid w:val="002875D9"/>
    <w:rsid w:val="00292357"/>
    <w:rsid w:val="00292898"/>
    <w:rsid w:val="002C56E6"/>
    <w:rsid w:val="002E408C"/>
    <w:rsid w:val="00311D4F"/>
    <w:rsid w:val="00333F7C"/>
    <w:rsid w:val="0034390E"/>
    <w:rsid w:val="00344849"/>
    <w:rsid w:val="00344E36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A61C4"/>
    <w:rsid w:val="004D5D62"/>
    <w:rsid w:val="004D6726"/>
    <w:rsid w:val="004D6BC6"/>
    <w:rsid w:val="00502E9C"/>
    <w:rsid w:val="005112D0"/>
    <w:rsid w:val="00520314"/>
    <w:rsid w:val="00561D42"/>
    <w:rsid w:val="00570114"/>
    <w:rsid w:val="00577E06"/>
    <w:rsid w:val="00583334"/>
    <w:rsid w:val="005A3BF7"/>
    <w:rsid w:val="005F2035"/>
    <w:rsid w:val="005F3E01"/>
    <w:rsid w:val="005F7990"/>
    <w:rsid w:val="006145D8"/>
    <w:rsid w:val="00616D93"/>
    <w:rsid w:val="00631684"/>
    <w:rsid w:val="00637200"/>
    <w:rsid w:val="0063739C"/>
    <w:rsid w:val="006865CF"/>
    <w:rsid w:val="006E3481"/>
    <w:rsid w:val="007147D7"/>
    <w:rsid w:val="00770F25"/>
    <w:rsid w:val="007A35A8"/>
    <w:rsid w:val="007A5FB5"/>
    <w:rsid w:val="007B0A85"/>
    <w:rsid w:val="007C6A52"/>
    <w:rsid w:val="007D0D28"/>
    <w:rsid w:val="007E18BA"/>
    <w:rsid w:val="0082043E"/>
    <w:rsid w:val="00846B76"/>
    <w:rsid w:val="00865769"/>
    <w:rsid w:val="0086797B"/>
    <w:rsid w:val="008D50F5"/>
    <w:rsid w:val="008E203A"/>
    <w:rsid w:val="008E3141"/>
    <w:rsid w:val="0091229C"/>
    <w:rsid w:val="00940E73"/>
    <w:rsid w:val="009512C6"/>
    <w:rsid w:val="0098597D"/>
    <w:rsid w:val="00986A2E"/>
    <w:rsid w:val="009D1026"/>
    <w:rsid w:val="009F619A"/>
    <w:rsid w:val="009F6DDE"/>
    <w:rsid w:val="00A15CED"/>
    <w:rsid w:val="00A36D41"/>
    <w:rsid w:val="00A370A8"/>
    <w:rsid w:val="00A85EA0"/>
    <w:rsid w:val="00A95E69"/>
    <w:rsid w:val="00AC4A73"/>
    <w:rsid w:val="00B142E8"/>
    <w:rsid w:val="00B337A2"/>
    <w:rsid w:val="00B47D1E"/>
    <w:rsid w:val="00B723AD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219C"/>
    <w:rsid w:val="00DC71EC"/>
    <w:rsid w:val="00E25E35"/>
    <w:rsid w:val="00E35125"/>
    <w:rsid w:val="00E47687"/>
    <w:rsid w:val="00E61C09"/>
    <w:rsid w:val="00EA77E1"/>
    <w:rsid w:val="00EB3B58"/>
    <w:rsid w:val="00EC7359"/>
    <w:rsid w:val="00EE3054"/>
    <w:rsid w:val="00EE4BD8"/>
    <w:rsid w:val="00F00606"/>
    <w:rsid w:val="00F01256"/>
    <w:rsid w:val="00F71B2C"/>
    <w:rsid w:val="00F818CE"/>
    <w:rsid w:val="00F87BC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818C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818CE"/>
    <w:rPr>
      <w:b/>
      <w:bCs/>
    </w:rPr>
  </w:style>
  <w:style w:type="character" w:customStyle="1" w:styleId="grkhzd">
    <w:name w:val="grkhzd"/>
    <w:basedOn w:val="Domylnaczcionkaakapitu"/>
    <w:rsid w:val="00F818CE"/>
  </w:style>
  <w:style w:type="character" w:customStyle="1" w:styleId="lrzxr">
    <w:name w:val="lrzxr"/>
    <w:basedOn w:val="Domylnaczcionkaakapitu"/>
    <w:rsid w:val="00F81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9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0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094785">
                                          <w:marLeft w:val="0"/>
                                          <w:marRight w:val="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04A10"/>
    <w:rsid w:val="000F6870"/>
    <w:rsid w:val="00125C72"/>
    <w:rsid w:val="002B0BF1"/>
    <w:rsid w:val="003409A2"/>
    <w:rsid w:val="00413332"/>
    <w:rsid w:val="0043313D"/>
    <w:rsid w:val="006D7532"/>
    <w:rsid w:val="00756A93"/>
    <w:rsid w:val="00782D0D"/>
    <w:rsid w:val="007B10A9"/>
    <w:rsid w:val="007F34AE"/>
    <w:rsid w:val="0096242E"/>
    <w:rsid w:val="009903F3"/>
    <w:rsid w:val="00AA616F"/>
    <w:rsid w:val="00CA7B8E"/>
    <w:rsid w:val="00CF09D8"/>
    <w:rsid w:val="00E318D0"/>
    <w:rsid w:val="00E75966"/>
    <w:rsid w:val="00E75AAD"/>
    <w:rsid w:val="00FD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9AD085-5293-45DA-BA16-93DDE8718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387</Words>
  <Characters>2322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2022-07-13T09:47:00Z</dcterms:created>
  <dcterms:modified xsi:type="dcterms:W3CDTF">2022-07-18T07:47:00Z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