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6"/>
        <w:gridCol w:w="6506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7D0D28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7D0D28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7D0D28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0D20FF77" w:rsidR="00292898" w:rsidRPr="00846B76" w:rsidRDefault="00292898" w:rsidP="006865CF">
            <w:pPr>
              <w:pStyle w:val="Wcicienormalne"/>
            </w:pPr>
            <w:r>
              <w:t xml:space="preserve">Planowane miejsce biwakowania </w:t>
            </w:r>
            <w:r w:rsidR="00EA77E1">
              <w:t>(</w:t>
            </w:r>
            <w:r w:rsidR="003C3EF4">
              <w:t>lokalizacja</w:t>
            </w:r>
            <w:r w:rsidR="00EA77E1">
              <w:t>, oddział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86A2E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6A2E" w:rsidRPr="00846B76" w14:paraId="1814EA32" w14:textId="77777777" w:rsidTr="00986A2E">
        <w:tc>
          <w:tcPr>
            <w:tcW w:w="1414" w:type="pct"/>
            <w:vAlign w:val="bottom"/>
          </w:tcPr>
          <w:p w14:paraId="281CF6D8" w14:textId="228E2D25" w:rsidR="00986A2E" w:rsidRPr="00F71B2C" w:rsidRDefault="00986A2E" w:rsidP="00986A2E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0CB58EAF" w:rsidR="00986A2E" w:rsidRPr="004957C0" w:rsidRDefault="007D0D28" w:rsidP="00986A2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7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6A2E">
              <w:t xml:space="preserve"> Zapoznałem</w:t>
            </w:r>
            <w:r w:rsidR="00B47D1E">
              <w:t>/</w:t>
            </w:r>
            <w:proofErr w:type="spellStart"/>
            <w:r w:rsidR="00B47D1E">
              <w:t>am</w:t>
            </w:r>
            <w:proofErr w:type="spellEnd"/>
            <w:r w:rsidR="00B47D1E">
              <w:t xml:space="preserve"> </w:t>
            </w:r>
            <w:r w:rsidR="00986A2E">
              <w:t xml:space="preserve"> się regulaminem obowiązującym na obszarze objętym programem „Zanocuj w lesie”</w:t>
            </w:r>
          </w:p>
        </w:tc>
      </w:tr>
    </w:tbl>
    <w:p w14:paraId="0BA58790" w14:textId="77777777" w:rsidR="00EA77E1" w:rsidRDefault="00EA77E1" w:rsidP="00F818CE"/>
    <w:p w14:paraId="2143701D" w14:textId="77777777" w:rsidR="00EA77E1" w:rsidRDefault="00EA77E1" w:rsidP="00F818CE"/>
    <w:p w14:paraId="74EDB41B" w14:textId="77777777" w:rsidR="00EA77E1" w:rsidRDefault="00EA77E1" w:rsidP="00F818CE"/>
    <w:p w14:paraId="0E4B2EE9" w14:textId="5F1DE492" w:rsidR="00EA77E1" w:rsidRDefault="00EA77E1" w:rsidP="00F818CE"/>
    <w:p w14:paraId="2E1F7972" w14:textId="77777777" w:rsidR="00570114" w:rsidRDefault="00570114" w:rsidP="00570114">
      <w:r>
        <w:t>Obowiązek informacyjny RODO</w:t>
      </w:r>
    </w:p>
    <w:p w14:paraId="0882DF16" w14:textId="5772BBCF" w:rsidR="00570114" w:rsidRDefault="00570114" w:rsidP="00570114">
      <w:r>
        <w:t xml:space="preserve">1)  administratorem danych osobowych jest Nadleśnictwo </w:t>
      </w:r>
      <w:r w:rsidR="007E18BA">
        <w:t>Brzeziny</w:t>
      </w:r>
      <w:r>
        <w:t xml:space="preserve">, adres: </w:t>
      </w:r>
      <w:r w:rsidR="007E18BA">
        <w:t>Kaletnik, ul. Główna 3</w:t>
      </w:r>
      <w:r>
        <w:t xml:space="preserve">, </w:t>
      </w:r>
      <w:r w:rsidR="007E18BA">
        <w:t>95-040 Koluszki</w:t>
      </w:r>
      <w:r>
        <w:t xml:space="preserve">: </w:t>
      </w:r>
      <w:r w:rsidR="007E18BA">
        <w:t>44 714-69-88, 44 714-15-51</w:t>
      </w:r>
    </w:p>
    <w:p w14:paraId="1FB50C36" w14:textId="1A06C9AC" w:rsidR="00570114" w:rsidRDefault="00570114" w:rsidP="00570114">
      <w:r>
        <w:t xml:space="preserve">2) z inspektorem ochrony danych </w:t>
      </w:r>
      <w:r w:rsidR="007E18BA">
        <w:t>Ewa Sobczyk</w:t>
      </w:r>
      <w:r>
        <w:t xml:space="preserve"> można kontaktować się przesyłając zapytanie na adres poczty email – iod@</w:t>
      </w:r>
      <w:r w:rsidR="007E18BA">
        <w:t>comp-net</w:t>
      </w:r>
      <w:r>
        <w:t>.pl</w:t>
      </w:r>
    </w:p>
    <w:p w14:paraId="7FA23673" w14:textId="77777777" w:rsidR="00570114" w:rsidRDefault="00570114" w:rsidP="00570114">
      <w:r>
        <w:t xml:space="preserve">3) dane osobowe przetwarzane będą w celu realizacji programu „Zanocuj w lesie” oraz kontaktu w razie nagłej potrzeby- zapewnienia pomocy Państwu.  Podstawą przetwarzania danych jest decyzja </w:t>
      </w:r>
      <w:r w:rsidRPr="007E18BA">
        <w:t xml:space="preserve">Nadleśniczego- art. 6 ust 1 lit. e) </w:t>
      </w:r>
      <w:r>
        <w:t xml:space="preserve">RODO- jest to zadanie realizowane w interesie publicznym. Podanie danych jest warunkiem koniecznym obsługi zgłoszenia. </w:t>
      </w:r>
    </w:p>
    <w:p w14:paraId="0D0FDAE2" w14:textId="77777777" w:rsidR="00570114" w:rsidRDefault="00570114" w:rsidP="00570114">
      <w:r>
        <w:t>4) Nadleśnictwo nie będzie udostępniać danych podmiotom trzecim</w:t>
      </w:r>
    </w:p>
    <w:p w14:paraId="344CC261" w14:textId="77777777" w:rsidR="00570114" w:rsidRDefault="00570114" w:rsidP="00570114">
      <w:r>
        <w:t>6) posiada Pani/Pan prawo żądania od administratora dostępu do danych osobowych, prawo do ich sprostowania, usunięcia lub ograniczenia przetwarzania, prawo do wniesienia sprzeciwu wobec przetwarzania,.</w:t>
      </w:r>
    </w:p>
    <w:p w14:paraId="7FC9D881" w14:textId="77777777" w:rsidR="00570114" w:rsidRDefault="00570114" w:rsidP="00570114">
      <w:r>
        <w:t>7) ma Pani/Pan prawo wniesienia skargi do organu nadzorczego – Urzędu Ochrony Danych Osobowych (ul. Stawki 2, 00-193 Warszawa),</w:t>
      </w:r>
    </w:p>
    <w:p w14:paraId="7D83C1D3" w14:textId="77777777" w:rsidR="00570114" w:rsidRDefault="00570114" w:rsidP="00570114">
      <w:r>
        <w:t>8) Dane nie będą przekazywane poza obszar EOG.</w:t>
      </w:r>
    </w:p>
    <w:p w14:paraId="18D6940D" w14:textId="42AFAA52" w:rsidR="00570114" w:rsidRDefault="00570114" w:rsidP="00570114">
      <w:r>
        <w:t>9) Pani/Pana dane nie będą podlegały zautomatyzowanemu podejmowaniu decyzji oraz profilowaniu.</w:t>
      </w:r>
    </w:p>
    <w:sectPr w:rsidR="00570114" w:rsidSect="00570114">
      <w:headerReference w:type="default" r:id="rId11"/>
      <w:footerReference w:type="default" r:id="rId12"/>
      <w:pgSz w:w="11906" w:h="16838" w:code="9"/>
      <w:pgMar w:top="1417" w:right="1417" w:bottom="1417" w:left="1417" w:header="11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3B914" w14:textId="77777777" w:rsidR="007D0D28" w:rsidRDefault="007D0D28" w:rsidP="000172E5">
      <w:pPr>
        <w:spacing w:after="0" w:line="240" w:lineRule="auto"/>
      </w:pPr>
      <w:r>
        <w:separator/>
      </w:r>
    </w:p>
  </w:endnote>
  <w:endnote w:type="continuationSeparator" w:id="0">
    <w:p w14:paraId="6F2C0A5A" w14:textId="77777777" w:rsidR="007D0D28" w:rsidRDefault="007D0D2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43AEE0-4D3A-4326-BC76-9FB4A24D88D6}"/>
    <w:embedBold r:id="rId2" w:fontKey="{07344447-4AEE-4142-94A5-4B78CFACB7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DB08647-7062-4444-BD9E-ABEE22DB925D}"/>
    <w:embedBold r:id="rId4" w:fontKey="{85AABBA3-703B-43B6-95C3-B1952EAD6CB1}"/>
    <w:embedItalic r:id="rId5" w:fontKey="{8107457B-489A-4C56-8303-745DA7A0591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85EAB0A-023D-4908-B7BE-82723D15AC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5A68E96-84D9-4528-BCB9-694C1D010D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F95C2B6-E4EF-43FB-8E4D-B495DD961F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36"/>
      <w:gridCol w:w="4536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A425E" w14:textId="77777777" w:rsidR="007D0D28" w:rsidRDefault="007D0D28" w:rsidP="000172E5">
      <w:pPr>
        <w:spacing w:after="0" w:line="240" w:lineRule="auto"/>
      </w:pPr>
      <w:r>
        <w:separator/>
      </w:r>
    </w:p>
  </w:footnote>
  <w:footnote w:type="continuationSeparator" w:id="0">
    <w:p w14:paraId="51543409" w14:textId="77777777" w:rsidR="007D0D28" w:rsidRDefault="007D0D2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71C6E" w14:textId="6CA57BD5" w:rsidR="00570114" w:rsidRDefault="00EE4BD8" w:rsidP="00EE4BD8">
    <w:pPr>
      <w:tabs>
        <w:tab w:val="left" w:pos="1248"/>
      </w:tabs>
    </w:pPr>
    <w:r>
      <w:tab/>
    </w:r>
  </w:p>
  <w:tbl>
    <w:tblPr>
      <w:tblW w:w="9051" w:type="dxa"/>
      <w:tblLook w:val="04A0" w:firstRow="1" w:lastRow="0" w:firstColumn="1" w:lastColumn="0" w:noHBand="0" w:noVBand="1"/>
    </w:tblPr>
    <w:tblGrid>
      <w:gridCol w:w="8789"/>
      <w:gridCol w:w="262"/>
    </w:tblGrid>
    <w:tr w:rsidR="00B337A2" w:rsidRPr="00637200" w14:paraId="0775A7C9" w14:textId="77777777" w:rsidTr="00570114">
      <w:trPr>
        <w:trHeight w:val="725"/>
      </w:trPr>
      <w:tc>
        <w:tcPr>
          <w:tcW w:w="8789" w:type="dxa"/>
          <w:vAlign w:val="center"/>
        </w:tcPr>
        <w:p w14:paraId="66CEDB08" w14:textId="5B135553" w:rsidR="00EA77E1" w:rsidRDefault="00EA77E1" w:rsidP="00EA77E1">
          <w:pPr>
            <w:pStyle w:val="Nagwek"/>
            <w:spacing w:before="0"/>
            <w:jc w:val="center"/>
            <w:rPr>
              <w:sz w:val="32"/>
              <w:szCs w:val="18"/>
            </w:rPr>
          </w:pPr>
          <w:r w:rsidRPr="00EA77E1">
            <w:rPr>
              <w:sz w:val="32"/>
              <w:szCs w:val="18"/>
            </w:rPr>
            <w:t>FORMULARZ  ZGŁOSZENIA NOCLEGÓW W RAMACH PROGRAMU</w:t>
          </w:r>
          <w:r>
            <w:rPr>
              <w:sz w:val="32"/>
              <w:szCs w:val="18"/>
            </w:rPr>
            <w:t xml:space="preserve"> </w:t>
          </w:r>
          <w:r w:rsidRPr="00EA77E1">
            <w:rPr>
              <w:sz w:val="32"/>
              <w:szCs w:val="18"/>
            </w:rPr>
            <w:t xml:space="preserve"> ,,ZANOCUJ W LESIE”</w:t>
          </w:r>
          <w:r>
            <w:rPr>
              <w:sz w:val="32"/>
              <w:szCs w:val="18"/>
            </w:rPr>
            <w:t xml:space="preserve"> </w:t>
          </w:r>
        </w:p>
        <w:p w14:paraId="41742DDD" w14:textId="2E3429B8" w:rsidR="00B337A2" w:rsidRPr="00EA77E1" w:rsidRDefault="00EA77E1" w:rsidP="00EA77E1">
          <w:pPr>
            <w:pStyle w:val="Nagwek"/>
            <w:spacing w:before="0"/>
            <w:jc w:val="center"/>
            <w:rPr>
              <w:sz w:val="32"/>
              <w:szCs w:val="18"/>
            </w:rPr>
          </w:pPr>
          <w:r>
            <w:rPr>
              <w:sz w:val="32"/>
              <w:szCs w:val="18"/>
            </w:rPr>
            <w:t xml:space="preserve">W NADLEŚNICTWIE </w:t>
          </w:r>
          <w:r w:rsidR="007E18BA">
            <w:rPr>
              <w:sz w:val="32"/>
              <w:szCs w:val="18"/>
            </w:rPr>
            <w:t>BRZEZINY</w:t>
          </w:r>
        </w:p>
      </w:tc>
      <w:tc>
        <w:tcPr>
          <w:tcW w:w="262" w:type="dxa"/>
          <w:vAlign w:val="center"/>
        </w:tcPr>
        <w:p w14:paraId="2110400B" w14:textId="3550ABE6" w:rsidR="00B337A2" w:rsidRPr="00F71B2C" w:rsidRDefault="00B337A2" w:rsidP="007A5FB5">
          <w:pPr>
            <w:pStyle w:val="Nagwek"/>
            <w:jc w:val="center"/>
            <w:rPr>
              <w:sz w:val="30"/>
              <w:szCs w:val="30"/>
            </w:rPr>
          </w:pP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C1EF2"/>
    <w:multiLevelType w:val="hybridMultilevel"/>
    <w:tmpl w:val="9D321E5E"/>
    <w:lvl w:ilvl="0" w:tplc="1180D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24E5"/>
    <w:rsid w:val="00076F0F"/>
    <w:rsid w:val="00084253"/>
    <w:rsid w:val="000B2CBC"/>
    <w:rsid w:val="000D1F49"/>
    <w:rsid w:val="001636D1"/>
    <w:rsid w:val="001727CA"/>
    <w:rsid w:val="001800AB"/>
    <w:rsid w:val="001B1E7D"/>
    <w:rsid w:val="002875D9"/>
    <w:rsid w:val="00292357"/>
    <w:rsid w:val="00292898"/>
    <w:rsid w:val="002C56E6"/>
    <w:rsid w:val="002E408C"/>
    <w:rsid w:val="00311D4F"/>
    <w:rsid w:val="00333F7C"/>
    <w:rsid w:val="0034390E"/>
    <w:rsid w:val="00344849"/>
    <w:rsid w:val="00344E36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A61C4"/>
    <w:rsid w:val="004D5D62"/>
    <w:rsid w:val="004D6726"/>
    <w:rsid w:val="004D6BC6"/>
    <w:rsid w:val="00502E9C"/>
    <w:rsid w:val="005112D0"/>
    <w:rsid w:val="00520314"/>
    <w:rsid w:val="00561D42"/>
    <w:rsid w:val="00570114"/>
    <w:rsid w:val="00577E06"/>
    <w:rsid w:val="00583334"/>
    <w:rsid w:val="005A3BF7"/>
    <w:rsid w:val="005F2035"/>
    <w:rsid w:val="005F3E01"/>
    <w:rsid w:val="005F7990"/>
    <w:rsid w:val="006145D8"/>
    <w:rsid w:val="00616D93"/>
    <w:rsid w:val="00631684"/>
    <w:rsid w:val="00637200"/>
    <w:rsid w:val="0063739C"/>
    <w:rsid w:val="006865CF"/>
    <w:rsid w:val="006E3481"/>
    <w:rsid w:val="007147D7"/>
    <w:rsid w:val="00770F25"/>
    <w:rsid w:val="007A35A8"/>
    <w:rsid w:val="007A5FB5"/>
    <w:rsid w:val="007B0A85"/>
    <w:rsid w:val="007C6A52"/>
    <w:rsid w:val="007D0D28"/>
    <w:rsid w:val="007E18BA"/>
    <w:rsid w:val="0082043E"/>
    <w:rsid w:val="00846B76"/>
    <w:rsid w:val="00865769"/>
    <w:rsid w:val="0086797B"/>
    <w:rsid w:val="008D50F5"/>
    <w:rsid w:val="008E203A"/>
    <w:rsid w:val="008E3141"/>
    <w:rsid w:val="0091229C"/>
    <w:rsid w:val="00940E73"/>
    <w:rsid w:val="009512C6"/>
    <w:rsid w:val="0098597D"/>
    <w:rsid w:val="00986A2E"/>
    <w:rsid w:val="009D1026"/>
    <w:rsid w:val="009F619A"/>
    <w:rsid w:val="009F6DDE"/>
    <w:rsid w:val="00A15CED"/>
    <w:rsid w:val="00A36D41"/>
    <w:rsid w:val="00A370A8"/>
    <w:rsid w:val="00A85EA0"/>
    <w:rsid w:val="00A95E69"/>
    <w:rsid w:val="00AC4A73"/>
    <w:rsid w:val="00B142E8"/>
    <w:rsid w:val="00B337A2"/>
    <w:rsid w:val="00B47D1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219C"/>
    <w:rsid w:val="00DC71EC"/>
    <w:rsid w:val="00E25E35"/>
    <w:rsid w:val="00E35125"/>
    <w:rsid w:val="00E47687"/>
    <w:rsid w:val="00E61C09"/>
    <w:rsid w:val="00EA77E1"/>
    <w:rsid w:val="00EB3B58"/>
    <w:rsid w:val="00EC7359"/>
    <w:rsid w:val="00EE3054"/>
    <w:rsid w:val="00EE4BD8"/>
    <w:rsid w:val="00F00606"/>
    <w:rsid w:val="00F01256"/>
    <w:rsid w:val="00F71B2C"/>
    <w:rsid w:val="00F818CE"/>
    <w:rsid w:val="00F87BC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F818C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818CE"/>
    <w:rPr>
      <w:b/>
      <w:bCs/>
    </w:rPr>
  </w:style>
  <w:style w:type="character" w:customStyle="1" w:styleId="grkhzd">
    <w:name w:val="grkhzd"/>
    <w:basedOn w:val="Domylnaczcionkaakapitu"/>
    <w:rsid w:val="00F818CE"/>
  </w:style>
  <w:style w:type="character" w:customStyle="1" w:styleId="lrzxr">
    <w:name w:val="lrzxr"/>
    <w:basedOn w:val="Domylnaczcionkaakapitu"/>
    <w:rsid w:val="00F81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2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79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0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094785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04A10"/>
    <w:rsid w:val="000F6870"/>
    <w:rsid w:val="002B0BF1"/>
    <w:rsid w:val="003409A2"/>
    <w:rsid w:val="00413332"/>
    <w:rsid w:val="0043313D"/>
    <w:rsid w:val="006D7532"/>
    <w:rsid w:val="00756A93"/>
    <w:rsid w:val="00782D0D"/>
    <w:rsid w:val="007B10A9"/>
    <w:rsid w:val="007F34AE"/>
    <w:rsid w:val="0096242E"/>
    <w:rsid w:val="009903F3"/>
    <w:rsid w:val="00AA616F"/>
    <w:rsid w:val="00CA7B8E"/>
    <w:rsid w:val="00CF09D8"/>
    <w:rsid w:val="00E318D0"/>
    <w:rsid w:val="00E75966"/>
    <w:rsid w:val="00E75AAD"/>
    <w:rsid w:val="00FD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28BD41-5034-4744-8E93-1C7C1DF5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224</Words>
  <Characters>1350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2022-07-13T09:47:00Z</dcterms:created>
  <dcterms:modified xsi:type="dcterms:W3CDTF">2022-07-13T09:47:00Z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